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006E1A" w14:textId="77777777" w:rsidR="009307C4" w:rsidRPr="00C7227B" w:rsidRDefault="009307C4" w:rsidP="009307C4">
      <w:pPr>
        <w:rPr>
          <w:rFonts w:ascii="Times New Roman" w:hAnsi="Times New Roman" w:cs="Times New Roman"/>
          <w:color w:val="595959" w:themeColor="text1" w:themeTint="A6"/>
          <w:sz w:val="22"/>
          <w:szCs w:val="22"/>
        </w:rPr>
      </w:pPr>
      <w:r w:rsidRPr="00C7227B">
        <w:rPr>
          <w:rFonts w:ascii="Times New Roman" w:hAnsi="Times New Roman" w:cs="Times New Roman"/>
          <w:color w:val="595959" w:themeColor="text1" w:themeTint="A6"/>
          <w:sz w:val="22"/>
          <w:szCs w:val="22"/>
        </w:rPr>
        <w:t>A de saber que cuando solicite la formación se compromete a asegurar una asistencia mínima de 5 estudiantes</w:t>
      </w:r>
    </w:p>
    <w:p w14:paraId="7D8CC744" w14:textId="77777777" w:rsidR="00C7227B" w:rsidRPr="00C7227B" w:rsidRDefault="009307C4" w:rsidP="009307C4">
      <w:pPr>
        <w:rPr>
          <w:rFonts w:ascii="Times New Roman" w:hAnsi="Times New Roman" w:cs="Times New Roman"/>
          <w:color w:val="595959" w:themeColor="text1" w:themeTint="A6"/>
          <w:sz w:val="22"/>
          <w:szCs w:val="22"/>
        </w:rPr>
      </w:pPr>
      <w:r w:rsidRPr="00C7227B">
        <w:rPr>
          <w:rFonts w:ascii="Times New Roman" w:hAnsi="Times New Roman" w:cs="Times New Roman"/>
          <w:color w:val="595959" w:themeColor="text1" w:themeTint="A6"/>
          <w:sz w:val="22"/>
          <w:szCs w:val="22"/>
        </w:rPr>
        <w:t xml:space="preserve">La respuesta a su petición será enviada en un plazo máximo de </w:t>
      </w:r>
      <w:r w:rsidR="00C7227B" w:rsidRPr="00C7227B">
        <w:rPr>
          <w:rFonts w:ascii="Times New Roman" w:hAnsi="Times New Roman" w:cs="Times New Roman"/>
          <w:color w:val="595959" w:themeColor="text1" w:themeTint="A6"/>
          <w:sz w:val="22"/>
          <w:szCs w:val="22"/>
        </w:rPr>
        <w:t>3</w:t>
      </w:r>
      <w:r w:rsidRPr="00C7227B">
        <w:rPr>
          <w:rFonts w:ascii="Times New Roman" w:hAnsi="Times New Roman" w:cs="Times New Roman"/>
          <w:color w:val="595959" w:themeColor="text1" w:themeTint="A6"/>
          <w:sz w:val="22"/>
          <w:szCs w:val="22"/>
        </w:rPr>
        <w:t xml:space="preserve"> días hábile</w:t>
      </w:r>
      <w:r w:rsidR="00C7227B" w:rsidRPr="00C7227B">
        <w:rPr>
          <w:rFonts w:ascii="Times New Roman" w:hAnsi="Times New Roman" w:cs="Times New Roman"/>
          <w:color w:val="595959" w:themeColor="text1" w:themeTint="A6"/>
          <w:sz w:val="22"/>
          <w:szCs w:val="22"/>
        </w:rPr>
        <w:t>s</w:t>
      </w:r>
    </w:p>
    <w:p w14:paraId="1CC5643B" w14:textId="77777777" w:rsidR="009307C4" w:rsidRDefault="009307C4" w:rsidP="009307C4"/>
    <w:tbl>
      <w:tblPr>
        <w:tblStyle w:val="Tablaconcuadrcula"/>
        <w:tblpPr w:leftFromText="141" w:rightFromText="141" w:vertAnchor="text" w:horzAnchor="margin" w:tblpXSpec="right" w:tblpY="77"/>
        <w:tblW w:w="0" w:type="auto"/>
        <w:tblLook w:val="04A0" w:firstRow="1" w:lastRow="0" w:firstColumn="1" w:lastColumn="0" w:noHBand="0" w:noVBand="1"/>
      </w:tblPr>
      <w:tblGrid>
        <w:gridCol w:w="1271"/>
        <w:gridCol w:w="7223"/>
      </w:tblGrid>
      <w:tr w:rsidR="009307C4" w14:paraId="0B2150F4" w14:textId="77777777" w:rsidTr="009307C4">
        <w:tc>
          <w:tcPr>
            <w:tcW w:w="1271" w:type="dxa"/>
          </w:tcPr>
          <w:p w14:paraId="5BA2EDE5" w14:textId="77777777" w:rsidR="009307C4" w:rsidRDefault="009307C4" w:rsidP="009307C4">
            <w:r w:rsidRPr="00C7227B">
              <w:rPr>
                <w:rFonts w:ascii="Times New Roman" w:hAnsi="Times New Roman" w:cs="Times New Roman"/>
              </w:rPr>
              <w:t>Solicitante</w:t>
            </w:r>
          </w:p>
        </w:tc>
        <w:sdt>
          <w:sdtPr>
            <w:id w:val="1281681242"/>
            <w:placeholder>
              <w:docPart w:val="B459654759E542DC9C4D23FFDAB4DD11"/>
            </w:placeholder>
            <w:showingPlcHdr/>
          </w:sdtPr>
          <w:sdtContent>
            <w:tc>
              <w:tcPr>
                <w:tcW w:w="7223" w:type="dxa"/>
              </w:tcPr>
              <w:p w14:paraId="148D4874" w14:textId="77777777" w:rsidR="009307C4" w:rsidRDefault="00057ACA" w:rsidP="009307C4">
                <w:r w:rsidRPr="0083268D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</w:tbl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5522"/>
      </w:tblGrid>
      <w:tr w:rsidR="00CA1D73" w14:paraId="0A19B401" w14:textId="77777777" w:rsidTr="00CA1D73">
        <w:tc>
          <w:tcPr>
            <w:tcW w:w="2972" w:type="dxa"/>
          </w:tcPr>
          <w:p w14:paraId="182B46B5" w14:textId="77777777" w:rsidR="00CA1D73" w:rsidRPr="00C7227B" w:rsidRDefault="00CA1D73" w:rsidP="009307C4">
            <w:pPr>
              <w:rPr>
                <w:rFonts w:ascii="Times New Roman" w:hAnsi="Times New Roman" w:cs="Times New Roman"/>
              </w:rPr>
            </w:pPr>
            <w:r w:rsidRPr="00C7227B">
              <w:rPr>
                <w:rFonts w:ascii="Times New Roman" w:hAnsi="Times New Roman" w:cs="Times New Roman"/>
              </w:rPr>
              <w:t>Delegación perteneciente</w:t>
            </w:r>
          </w:p>
        </w:tc>
        <w:sdt>
          <w:sdtPr>
            <w:id w:val="-1652978632"/>
            <w:placeholder>
              <w:docPart w:val="397E9B2CAA3B42C18DED516C64D6E2F0"/>
            </w:placeholder>
            <w:showingPlcHdr/>
          </w:sdtPr>
          <w:sdtContent>
            <w:tc>
              <w:tcPr>
                <w:tcW w:w="5522" w:type="dxa"/>
              </w:tcPr>
              <w:p w14:paraId="4F444BB8" w14:textId="77777777" w:rsidR="00CA1D73" w:rsidRDefault="00057ACA" w:rsidP="009307C4">
                <w:r w:rsidRPr="0083268D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</w:tbl>
    <w:p w14:paraId="171B3BE5" w14:textId="77777777" w:rsidR="00CA1D73" w:rsidRDefault="00CA1D73" w:rsidP="009307C4"/>
    <w:p w14:paraId="0AD57625" w14:textId="77777777" w:rsidR="009307C4" w:rsidRPr="00C7227B" w:rsidRDefault="009307C4" w:rsidP="009307C4">
      <w:pPr>
        <w:rPr>
          <w:rFonts w:ascii="Times New Roman" w:hAnsi="Times New Roman" w:cs="Times New Roman"/>
          <w:color w:val="595959" w:themeColor="text1" w:themeTint="A6"/>
          <w:sz w:val="22"/>
          <w:szCs w:val="22"/>
        </w:rPr>
      </w:pPr>
      <w:r w:rsidRPr="00C7227B">
        <w:rPr>
          <w:rFonts w:ascii="Times New Roman" w:hAnsi="Times New Roman" w:cs="Times New Roman"/>
          <w:color w:val="595959" w:themeColor="text1" w:themeTint="A6"/>
          <w:sz w:val="22"/>
          <w:szCs w:val="22"/>
        </w:rPr>
        <w:t xml:space="preserve">Si desea que la formación se lleve a cabo en un espacio que </w:t>
      </w:r>
      <w:r w:rsidR="00C7227B" w:rsidRPr="00C7227B">
        <w:rPr>
          <w:rFonts w:ascii="Times New Roman" w:hAnsi="Times New Roman" w:cs="Times New Roman"/>
          <w:color w:val="595959" w:themeColor="text1" w:themeTint="A6"/>
          <w:sz w:val="22"/>
          <w:szCs w:val="22"/>
        </w:rPr>
        <w:t>disponga</w:t>
      </w:r>
      <w:r w:rsidRPr="00C7227B">
        <w:rPr>
          <w:rFonts w:ascii="Times New Roman" w:hAnsi="Times New Roman" w:cs="Times New Roman"/>
          <w:color w:val="595959" w:themeColor="text1" w:themeTint="A6"/>
          <w:sz w:val="22"/>
          <w:szCs w:val="22"/>
        </w:rPr>
        <w:t xml:space="preserve"> la delegación por favor especifique abajo la </w:t>
      </w:r>
      <w:r w:rsidRPr="00C7227B">
        <w:rPr>
          <w:rFonts w:ascii="Times New Roman" w:hAnsi="Times New Roman" w:cs="Times New Roman"/>
          <w:b/>
          <w:bCs/>
          <w:color w:val="595959" w:themeColor="text1" w:themeTint="A6"/>
          <w:sz w:val="22"/>
          <w:szCs w:val="22"/>
        </w:rPr>
        <w:t>localización y capacidad del aula</w:t>
      </w:r>
      <w:r w:rsidRPr="00C7227B">
        <w:rPr>
          <w:rFonts w:ascii="Times New Roman" w:hAnsi="Times New Roman" w:cs="Times New Roman"/>
          <w:color w:val="595959" w:themeColor="text1" w:themeTint="A6"/>
          <w:sz w:val="22"/>
          <w:szCs w:val="22"/>
        </w:rPr>
        <w:t>, se compromete a asegurar unos recursos TIC (proyector y cable HDMI) para poder llevar a cabo la formación</w:t>
      </w:r>
    </w:p>
    <w:p w14:paraId="3A221487" w14:textId="77777777" w:rsidR="009307C4" w:rsidRPr="00C7227B" w:rsidRDefault="009307C4" w:rsidP="009307C4">
      <w:pPr>
        <w:rPr>
          <w:rFonts w:ascii="Times New Roman" w:hAnsi="Times New Roman" w:cs="Times New Roman"/>
        </w:rPr>
      </w:pPr>
      <w:r>
        <w:t xml:space="preserve">Lugar de </w:t>
      </w:r>
      <w:r w:rsidRPr="00C7227B">
        <w:rPr>
          <w:rFonts w:ascii="Times New Roman" w:hAnsi="Times New Roman" w:cs="Times New Roman"/>
        </w:rPr>
        <w:t>impartición</w:t>
      </w:r>
      <w:r w:rsidRPr="009307C4">
        <w:t xml:space="preserve"> </w:t>
      </w:r>
      <w:sdt>
        <w:sdtPr>
          <w:id w:val="7772263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7227B">
            <w:rPr>
              <w:rFonts w:ascii="MS Gothic" w:eastAsia="MS Gothic" w:hAnsi="MS Gothic" w:hint="eastAsia"/>
            </w:rPr>
            <w:t>☐</w:t>
          </w:r>
        </w:sdtContent>
      </w:sdt>
      <w:r w:rsidRPr="00C7227B">
        <w:rPr>
          <w:rFonts w:ascii="Times New Roman" w:hAnsi="Times New Roman" w:cs="Times New Roman"/>
        </w:rPr>
        <w:t>Aula de la EFREUS (Pabellón de Uruguay</w:t>
      </w:r>
    </w:p>
    <w:p w14:paraId="487A4387" w14:textId="77777777" w:rsidR="009307C4" w:rsidRDefault="009307C4" w:rsidP="009307C4">
      <w:r>
        <w:tab/>
      </w:r>
      <w:r>
        <w:tab/>
      </w:r>
      <w:r w:rsidR="00C7227B">
        <w:tab/>
      </w:r>
      <w:sdt>
        <w:sdtPr>
          <w:id w:val="6002232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C7227B">
        <w:rPr>
          <w:rFonts w:ascii="Times New Roman" w:hAnsi="Times New Roman" w:cs="Times New Roman"/>
        </w:rPr>
        <w:t>Otros</w:t>
      </w:r>
      <w:r>
        <w:t xml:space="preserve"> (especificar)</w:t>
      </w:r>
      <w:r w:rsidR="00CA1D73">
        <w:t>:</w:t>
      </w:r>
      <w:sdt>
        <w:sdtPr>
          <w:id w:val="-741255764"/>
          <w:placeholder>
            <w:docPart w:val="07448772E3A04DDA8ADEF0583C4CEB35"/>
          </w:placeholder>
          <w:showingPlcHdr/>
        </w:sdtPr>
        <w:sdtContent>
          <w:r w:rsidR="00057ACA" w:rsidRPr="0083268D">
            <w:rPr>
              <w:rStyle w:val="Textodelmarcadordeposicin"/>
            </w:rPr>
            <w:t>Haga clic o pulse aquí para escribir texto.</w:t>
          </w:r>
        </w:sdtContent>
      </w:sdt>
      <w:r w:rsidR="00057ACA">
        <w:t xml:space="preserve"> </w:t>
      </w:r>
    </w:p>
    <w:p w14:paraId="157D6CA2" w14:textId="77777777" w:rsidR="0038194A" w:rsidRDefault="00C7227B" w:rsidP="009307C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Formación solicitada</w:t>
      </w:r>
    </w:p>
    <w:p w14:paraId="07BD4D7C" w14:textId="77777777" w:rsidR="0038194A" w:rsidRPr="0038194A" w:rsidRDefault="00000000" w:rsidP="0038194A">
      <w:pPr>
        <w:ind w:left="283"/>
        <w:rPr>
          <w:rFonts w:ascii="Times New Roman" w:hAnsi="Times New Roman" w:cs="Times New Roman"/>
        </w:rPr>
      </w:pPr>
      <w:sdt>
        <w:sdtPr>
          <w:rPr>
            <w:rFonts w:ascii="MS Gothic" w:eastAsia="MS Gothic" w:hAnsi="MS Gothic" w:cs="Times New Roman"/>
          </w:rPr>
          <w:id w:val="18948520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8194A">
            <w:rPr>
              <w:rFonts w:ascii="MS Gothic" w:eastAsia="MS Gothic" w:hAnsi="MS Gothic" w:cs="Times New Roman" w:hint="eastAsia"/>
            </w:rPr>
            <w:t>☐</w:t>
          </w:r>
        </w:sdtContent>
      </w:sdt>
      <w:r w:rsidR="00C7227B" w:rsidRPr="0038194A">
        <w:rPr>
          <w:rFonts w:ascii="Times New Roman" w:hAnsi="Times New Roman" w:cs="Times New Roman"/>
        </w:rPr>
        <w:t xml:space="preserve">Formación Básica en </w:t>
      </w:r>
      <w:r w:rsidR="0038194A" w:rsidRPr="0038194A">
        <w:rPr>
          <w:rFonts w:ascii="Times New Roman" w:hAnsi="Times New Roman" w:cs="Times New Roman"/>
        </w:rPr>
        <w:t>Normativa de la Universidad y legislación universitaria</w:t>
      </w:r>
    </w:p>
    <w:p w14:paraId="04523E3B" w14:textId="77777777" w:rsidR="0038194A" w:rsidRDefault="00000000" w:rsidP="0038194A">
      <w:pPr>
        <w:ind w:left="283"/>
        <w:rPr>
          <w:rFonts w:ascii="Times New Roman" w:hAnsi="Times New Roman" w:cs="Times New Roman"/>
        </w:rPr>
      </w:pPr>
      <w:sdt>
        <w:sdtPr>
          <w:rPr>
            <w:rFonts w:ascii="MS Gothic" w:eastAsia="MS Gothic" w:hAnsi="MS Gothic" w:cs="Times New Roman"/>
          </w:rPr>
          <w:id w:val="-6255518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8194A" w:rsidRPr="0038194A">
            <w:rPr>
              <w:rFonts w:ascii="MS Gothic" w:eastAsia="MS Gothic" w:hAnsi="MS Gothic" w:cs="Times New Roman" w:hint="eastAsia"/>
            </w:rPr>
            <w:t>☐</w:t>
          </w:r>
        </w:sdtContent>
      </w:sdt>
      <w:r w:rsidR="0038194A" w:rsidRPr="0038194A">
        <w:rPr>
          <w:rFonts w:ascii="Times New Roman" w:hAnsi="Times New Roman" w:cs="Times New Roman"/>
        </w:rPr>
        <w:t>Formación avanzada en Normativa de la Universidad y legislación universitaria</w:t>
      </w:r>
    </w:p>
    <w:p w14:paraId="622A090A" w14:textId="77777777" w:rsidR="0038194A" w:rsidRDefault="0038194A" w:rsidP="003819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Indique si estuviera interesado en completar la jornada con otra formación en Comunicación</w:t>
      </w:r>
    </w:p>
    <w:p w14:paraId="01A9B9E6" w14:textId="77777777" w:rsidR="0038194A" w:rsidRDefault="00000000" w:rsidP="00C0124E">
      <w:pPr>
        <w:ind w:left="708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1030835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8194A">
            <w:rPr>
              <w:rFonts w:ascii="MS Gothic" w:eastAsia="MS Gothic" w:hAnsi="MS Gothic" w:cs="Times New Roman" w:hint="eastAsia"/>
            </w:rPr>
            <w:t>☐</w:t>
          </w:r>
        </w:sdtContent>
      </w:sdt>
      <w:r w:rsidR="0038194A">
        <w:rPr>
          <w:rFonts w:ascii="Times New Roman" w:hAnsi="Times New Roman" w:cs="Times New Roman"/>
        </w:rPr>
        <w:t xml:space="preserve"> Sí me gustaría que se impartiera también una formación en comunicación en </w:t>
      </w:r>
      <w:r w:rsidR="00C0124E">
        <w:rPr>
          <w:rFonts w:ascii="Times New Roman" w:hAnsi="Times New Roman" w:cs="Times New Roman"/>
        </w:rPr>
        <w:t>la</w:t>
      </w:r>
      <w:r w:rsidR="0038194A">
        <w:rPr>
          <w:rFonts w:ascii="Times New Roman" w:hAnsi="Times New Roman" w:cs="Times New Roman"/>
        </w:rPr>
        <w:t xml:space="preserve"> medida de lo posible</w:t>
      </w:r>
    </w:p>
    <w:p w14:paraId="674D6A4B" w14:textId="77777777" w:rsidR="009D5393" w:rsidRDefault="009D5393" w:rsidP="009D53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Esta de acuerdo en que la formación se anuncie para otras delegaciones interesadas que puedes participar:</w:t>
      </w:r>
    </w:p>
    <w:p w14:paraId="1FF3B2DD" w14:textId="77777777" w:rsidR="009D5393" w:rsidRDefault="00000000" w:rsidP="0038194A">
      <w:pPr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7897134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D539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9D5393">
        <w:rPr>
          <w:rFonts w:ascii="Times New Roman" w:hAnsi="Times New Roman" w:cs="Times New Roman"/>
        </w:rPr>
        <w:t xml:space="preserve">Sí, estoy de acuerdo </w:t>
      </w:r>
    </w:p>
    <w:p w14:paraId="632191A3" w14:textId="77777777" w:rsidR="009D5393" w:rsidRDefault="00000000" w:rsidP="0038194A">
      <w:pPr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21428451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D539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9D5393">
        <w:rPr>
          <w:rFonts w:ascii="Times New Roman" w:hAnsi="Times New Roman" w:cs="Times New Roman"/>
        </w:rPr>
        <w:t>No, no quiero que asistan otras delegaciones</w:t>
      </w:r>
    </w:p>
    <w:p w14:paraId="19DD13C0" w14:textId="77777777" w:rsidR="009D5393" w:rsidRDefault="009D53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14B780D" w14:textId="454771EC" w:rsidR="009D5393" w:rsidRDefault="003D14BA" w:rsidP="003819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Indique a continuación tres posibles días en los que les gustaría que se diera la formación.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3964"/>
        <w:gridCol w:w="2410"/>
        <w:gridCol w:w="2126"/>
      </w:tblGrid>
      <w:tr w:rsidR="009D5393" w14:paraId="22A0BB64" w14:textId="77777777" w:rsidTr="003D14BA">
        <w:tc>
          <w:tcPr>
            <w:tcW w:w="3964" w:type="dxa"/>
            <w:tcBorders>
              <w:bottom w:val="single" w:sz="4" w:space="0" w:color="auto"/>
            </w:tcBorders>
          </w:tcPr>
          <w:p w14:paraId="5749799E" w14:textId="77777777" w:rsidR="009D5393" w:rsidRDefault="009D5393" w:rsidP="003819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Horarios posibles</w:t>
            </w:r>
          </w:p>
        </w:tc>
        <w:tc>
          <w:tcPr>
            <w:tcW w:w="2410" w:type="dxa"/>
          </w:tcPr>
          <w:p w14:paraId="38CB75A5" w14:textId="77777777" w:rsidR="009D5393" w:rsidRDefault="009D5393" w:rsidP="009D5393">
            <w:pPr>
              <w:tabs>
                <w:tab w:val="left" w:pos="126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Fecha:</w:t>
            </w:r>
          </w:p>
        </w:tc>
        <w:tc>
          <w:tcPr>
            <w:tcW w:w="2126" w:type="dxa"/>
          </w:tcPr>
          <w:p w14:paraId="706D0D36" w14:textId="77777777" w:rsidR="009D5393" w:rsidRDefault="009D5393" w:rsidP="003819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Horario:</w:t>
            </w:r>
          </w:p>
        </w:tc>
      </w:tr>
      <w:tr w:rsidR="009D5393" w14:paraId="687EFCE3" w14:textId="77777777" w:rsidTr="003D14BA">
        <w:tc>
          <w:tcPr>
            <w:tcW w:w="3964" w:type="dxa"/>
            <w:tcBorders>
              <w:bottom w:val="single" w:sz="4" w:space="0" w:color="auto"/>
            </w:tcBorders>
          </w:tcPr>
          <w:p w14:paraId="2E7D33B1" w14:textId="77777777" w:rsidR="009D5393" w:rsidRDefault="003D14BA" w:rsidP="0038194A">
            <w:pPr>
              <w:rPr>
                <w:rFonts w:ascii="Times New Roman" w:hAnsi="Times New Roman" w:cs="Times New Roman"/>
                <w:color w:val="595959" w:themeColor="text1" w:themeTint="A6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2"/>
                <w:szCs w:val="22"/>
              </w:rPr>
              <w:t>P</w:t>
            </w:r>
            <w:r w:rsidR="009D5393" w:rsidRPr="00AC06AD">
              <w:rPr>
                <w:rFonts w:ascii="Times New Roman" w:hAnsi="Times New Roman" w:cs="Times New Roman"/>
                <w:color w:val="595959" w:themeColor="text1" w:themeTint="A6"/>
                <w:sz w:val="22"/>
                <w:szCs w:val="22"/>
              </w:rPr>
              <w:t>or favor tenga en cuenta que la duración de las formaciones serán 2h y 30 min</w:t>
            </w:r>
          </w:p>
          <w:p w14:paraId="37469B8A" w14:textId="77777777" w:rsidR="003D14BA" w:rsidRDefault="003D14BA" w:rsidP="0038194A">
            <w:pPr>
              <w:rPr>
                <w:rFonts w:ascii="Times New Roman" w:hAnsi="Times New Roman" w:cs="Times New Roman"/>
                <w:color w:val="595959" w:themeColor="text1" w:themeTint="A6"/>
                <w:sz w:val="22"/>
                <w:szCs w:val="22"/>
              </w:rPr>
            </w:pPr>
            <w:r w:rsidRPr="003D14BA">
              <w:rPr>
                <w:rFonts w:ascii="Times New Roman" w:hAnsi="Times New Roman" w:cs="Times New Roman"/>
                <w:color w:val="595959" w:themeColor="text1" w:themeTint="A6"/>
                <w:sz w:val="22"/>
                <w:szCs w:val="22"/>
              </w:rPr>
              <w:t>Podrá solicitar como muy temprano</w:t>
            </w:r>
            <w:r>
              <w:rPr>
                <w:rFonts w:ascii="Times New Roman" w:hAnsi="Times New Roman" w:cs="Times New Roman"/>
                <w:color w:val="595959" w:themeColor="text1" w:themeTint="A6"/>
                <w:sz w:val="22"/>
                <w:szCs w:val="22"/>
              </w:rPr>
              <w:t xml:space="preserve"> la formación para que se impartan 5 días después de ser enviar la solicitud de formación</w:t>
            </w:r>
          </w:p>
          <w:p w14:paraId="0B41BF07" w14:textId="19609A84" w:rsidR="003D14BA" w:rsidRDefault="003D14BA" w:rsidP="0038194A">
            <w:pPr>
              <w:rPr>
                <w:rFonts w:ascii="Times New Roman" w:hAnsi="Times New Roman" w:cs="Times New Roman"/>
              </w:rPr>
            </w:pPr>
            <w:r w:rsidRPr="003D14BA">
              <w:rPr>
                <w:rFonts w:ascii="Times New Roman" w:hAnsi="Times New Roman" w:cs="Times New Roman"/>
                <w:color w:val="595959" w:themeColor="text1" w:themeTint="A6"/>
                <w:sz w:val="22"/>
                <w:szCs w:val="22"/>
              </w:rPr>
              <w:t xml:space="preserve">Ej: Envio del formulario lunes 1, solicitud de fecha para la formación </w:t>
            </w:r>
            <w:r>
              <w:rPr>
                <w:rFonts w:ascii="Times New Roman" w:hAnsi="Times New Roman" w:cs="Times New Roman"/>
                <w:color w:val="595959" w:themeColor="text1" w:themeTint="A6"/>
                <w:sz w:val="22"/>
                <w:szCs w:val="22"/>
              </w:rPr>
              <w:t>V</w:t>
            </w:r>
            <w:r w:rsidRPr="003D14BA">
              <w:rPr>
                <w:rFonts w:ascii="Times New Roman" w:hAnsi="Times New Roman" w:cs="Times New Roman"/>
                <w:color w:val="595959" w:themeColor="text1" w:themeTint="A6"/>
                <w:sz w:val="22"/>
                <w:szCs w:val="22"/>
              </w:rPr>
              <w:t>iernes 5</w:t>
            </w:r>
          </w:p>
        </w:tc>
        <w:sdt>
          <w:sdtPr>
            <w:rPr>
              <w:rFonts w:ascii="Times New Roman" w:hAnsi="Times New Roman" w:cs="Times New Roman"/>
            </w:rPr>
            <w:id w:val="-1743170740"/>
            <w:placeholder>
              <w:docPart w:val="EDA4365F44BA424EA127CBE1CCFE86FD"/>
            </w:placeholder>
            <w:date>
              <w:dateFormat w:val="dd/MM/yyyy"/>
              <w:lid w:val="es-ES"/>
              <w:storeMappedDataAs w:val="dateTime"/>
              <w:calendar w:val="gregorian"/>
            </w:date>
          </w:sdtPr>
          <w:sdtContent>
            <w:tc>
              <w:tcPr>
                <w:tcW w:w="2410" w:type="dxa"/>
              </w:tcPr>
              <w:p w14:paraId="744A1EE5" w14:textId="77777777" w:rsidR="009D5393" w:rsidRDefault="009D5393" w:rsidP="0038194A">
                <w:pPr>
                  <w:rPr>
                    <w:rFonts w:ascii="Times New Roman" w:hAnsi="Times New Roman" w:cs="Times New Roman"/>
                  </w:rPr>
                </w:pPr>
                <w:r>
                  <w:rPr>
                    <w:rFonts w:ascii="Times New Roman" w:hAnsi="Times New Roman" w:cs="Times New Roman"/>
                  </w:rPr>
                  <w:t>Escriba aquí la fecha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298809418"/>
            <w:placeholder>
              <w:docPart w:val="DefaultPlaceholder_-1854013440"/>
            </w:placeholder>
            <w:showingPlcHdr/>
          </w:sdtPr>
          <w:sdtContent>
            <w:tc>
              <w:tcPr>
                <w:tcW w:w="2126" w:type="dxa"/>
              </w:tcPr>
              <w:p w14:paraId="5A902F9A" w14:textId="3F0C6F8B" w:rsidR="009D5393" w:rsidRDefault="003D14BA" w:rsidP="0038194A">
                <w:pPr>
                  <w:rPr>
                    <w:rFonts w:ascii="Times New Roman" w:hAnsi="Times New Roman" w:cs="Times New Roman"/>
                  </w:rPr>
                </w:pPr>
                <w:r w:rsidRPr="00F83875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9D5393" w14:paraId="0649129D" w14:textId="77777777" w:rsidTr="003D14BA">
        <w:tc>
          <w:tcPr>
            <w:tcW w:w="3964" w:type="dxa"/>
            <w:tcBorders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</w:tcPr>
          <w:p w14:paraId="6AB8776A" w14:textId="77777777" w:rsidR="009D5393" w:rsidRDefault="009D5393" w:rsidP="0038194A">
            <w:pPr>
              <w:rPr>
                <w:rFonts w:ascii="Times New Roman" w:hAnsi="Times New Roman" w:cs="Times New Roman"/>
              </w:rPr>
            </w:pPr>
          </w:p>
        </w:tc>
        <w:sdt>
          <w:sdtPr>
            <w:rPr>
              <w:rFonts w:ascii="Times New Roman" w:hAnsi="Times New Roman" w:cs="Times New Roman"/>
            </w:rPr>
            <w:id w:val="-217282162"/>
            <w:placeholder>
              <w:docPart w:val="EDA4365F44BA424EA127CBE1CCFE86FD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Content>
            <w:tc>
              <w:tcPr>
                <w:tcW w:w="2410" w:type="dxa"/>
              </w:tcPr>
              <w:p w14:paraId="41CA0D60" w14:textId="77777777" w:rsidR="009D5393" w:rsidRDefault="009D5393" w:rsidP="0038194A">
                <w:pPr>
                  <w:rPr>
                    <w:rFonts w:ascii="Times New Roman" w:hAnsi="Times New Roman" w:cs="Times New Roman"/>
                  </w:rPr>
                </w:pPr>
                <w:r w:rsidRPr="0083268D">
                  <w:rPr>
                    <w:rStyle w:val="Textodelmarcadordeposicin"/>
                  </w:rPr>
                  <w:t>Haga clic aquí o pulse para escribir una fecha.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295870382"/>
            <w:placeholder>
              <w:docPart w:val="CAC00D2D29744C25AB8C8868CAF64BB8"/>
            </w:placeholder>
            <w:showingPlcHdr/>
          </w:sdtPr>
          <w:sdtContent>
            <w:tc>
              <w:tcPr>
                <w:tcW w:w="2126" w:type="dxa"/>
              </w:tcPr>
              <w:p w14:paraId="7F6FFCFB" w14:textId="77777777" w:rsidR="009D5393" w:rsidRDefault="009D5393" w:rsidP="0038194A">
                <w:pPr>
                  <w:rPr>
                    <w:rFonts w:ascii="Times New Roman" w:hAnsi="Times New Roman" w:cs="Times New Roman"/>
                  </w:rPr>
                </w:pPr>
                <w:r w:rsidRPr="0083268D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9D5393" w14:paraId="7BE27D8C" w14:textId="77777777" w:rsidTr="003D14BA"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</w:tcPr>
          <w:p w14:paraId="3C5BB407" w14:textId="77777777" w:rsidR="009D5393" w:rsidRDefault="009D5393" w:rsidP="0038194A">
            <w:pPr>
              <w:rPr>
                <w:rFonts w:ascii="Times New Roman" w:hAnsi="Times New Roman" w:cs="Times New Roman"/>
              </w:rPr>
            </w:pPr>
          </w:p>
        </w:tc>
        <w:sdt>
          <w:sdtPr>
            <w:rPr>
              <w:rFonts w:ascii="Times New Roman" w:hAnsi="Times New Roman" w:cs="Times New Roman"/>
            </w:rPr>
            <w:id w:val="669916829"/>
            <w:placeholder>
              <w:docPart w:val="EDA4365F44BA424EA127CBE1CCFE86FD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Content>
            <w:tc>
              <w:tcPr>
                <w:tcW w:w="2410" w:type="dxa"/>
                <w:tcBorders>
                  <w:left w:val="single" w:sz="4" w:space="0" w:color="auto"/>
                </w:tcBorders>
              </w:tcPr>
              <w:p w14:paraId="251643B7" w14:textId="77777777" w:rsidR="009D5393" w:rsidRDefault="00AF6F65" w:rsidP="0038194A">
                <w:pPr>
                  <w:rPr>
                    <w:rFonts w:ascii="Times New Roman" w:hAnsi="Times New Roman" w:cs="Times New Roman"/>
                  </w:rPr>
                </w:pPr>
                <w:r w:rsidRPr="0083268D">
                  <w:rPr>
                    <w:rStyle w:val="Textodelmarcadordeposicin"/>
                  </w:rPr>
                  <w:t>Haga clic aquí o pulse para escribir una fecha.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543332141"/>
            <w:placeholder>
              <w:docPart w:val="CAC00D2D29744C25AB8C8868CAF64BB8"/>
            </w:placeholder>
            <w:showingPlcHdr/>
          </w:sdtPr>
          <w:sdtContent>
            <w:tc>
              <w:tcPr>
                <w:tcW w:w="2126" w:type="dxa"/>
                <w:tcBorders>
                  <w:left w:val="single" w:sz="4" w:space="0" w:color="auto"/>
                </w:tcBorders>
              </w:tcPr>
              <w:p w14:paraId="62308EC8" w14:textId="77777777" w:rsidR="009D5393" w:rsidRDefault="00AF6F65" w:rsidP="0038194A">
                <w:pPr>
                  <w:rPr>
                    <w:rFonts w:ascii="Times New Roman" w:hAnsi="Times New Roman" w:cs="Times New Roman"/>
                  </w:rPr>
                </w:pPr>
                <w:r w:rsidRPr="0083268D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</w:tbl>
    <w:p w14:paraId="3AF75D78" w14:textId="77777777" w:rsidR="00AC06AD" w:rsidRDefault="00AC06AD" w:rsidP="0038194A">
      <w:pPr>
        <w:rPr>
          <w:rFonts w:ascii="Times New Roman" w:hAnsi="Times New Roman" w:cs="Times New Roman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05"/>
        <w:gridCol w:w="6089"/>
      </w:tblGrid>
      <w:tr w:rsidR="00057ACA" w14:paraId="486987F6" w14:textId="77777777" w:rsidTr="00057ACA">
        <w:tc>
          <w:tcPr>
            <w:tcW w:w="2405" w:type="dxa"/>
          </w:tcPr>
          <w:p w14:paraId="3EC996F1" w14:textId="77777777" w:rsidR="00057ACA" w:rsidRDefault="00057ACA" w:rsidP="003819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Otras observaciones</w:t>
            </w:r>
          </w:p>
        </w:tc>
        <w:sdt>
          <w:sdtPr>
            <w:rPr>
              <w:rFonts w:ascii="Times New Roman" w:hAnsi="Times New Roman" w:cs="Times New Roman"/>
            </w:rPr>
            <w:id w:val="-551458297"/>
            <w:placeholder>
              <w:docPart w:val="63A85A6A2D4648D4B30B8CA777BECA22"/>
            </w:placeholder>
            <w:showingPlcHdr/>
          </w:sdtPr>
          <w:sdtContent>
            <w:tc>
              <w:tcPr>
                <w:tcW w:w="6089" w:type="dxa"/>
              </w:tcPr>
              <w:p w14:paraId="56B066ED" w14:textId="77777777" w:rsidR="00057ACA" w:rsidRDefault="00057ACA" w:rsidP="0038194A">
                <w:pPr>
                  <w:rPr>
                    <w:rFonts w:ascii="Times New Roman" w:hAnsi="Times New Roman" w:cs="Times New Roman"/>
                  </w:rPr>
                </w:pPr>
                <w:r w:rsidRPr="0083268D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</w:tbl>
    <w:p w14:paraId="1391B77F" w14:textId="77777777" w:rsidR="0038194A" w:rsidRPr="0038194A" w:rsidRDefault="0038194A" w:rsidP="0038194A">
      <w:pPr>
        <w:rPr>
          <w:rFonts w:ascii="Times New Roman" w:hAnsi="Times New Roman" w:cs="Times New Roman"/>
        </w:rPr>
      </w:pPr>
    </w:p>
    <w:sectPr w:rsidR="0038194A" w:rsidRPr="0038194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C45AEA" w14:textId="77777777" w:rsidR="003A38BC" w:rsidRDefault="003A38BC" w:rsidP="009307C4">
      <w:pPr>
        <w:spacing w:after="0" w:line="240" w:lineRule="auto"/>
      </w:pPr>
      <w:r>
        <w:separator/>
      </w:r>
    </w:p>
  </w:endnote>
  <w:endnote w:type="continuationSeparator" w:id="0">
    <w:p w14:paraId="330B6F40" w14:textId="77777777" w:rsidR="003A38BC" w:rsidRDefault="003A38BC" w:rsidP="00930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A2B0D6" w14:textId="77777777" w:rsidR="003A38BC" w:rsidRDefault="003A38BC" w:rsidP="009307C4">
      <w:pPr>
        <w:spacing w:after="0" w:line="240" w:lineRule="auto"/>
      </w:pPr>
      <w:r>
        <w:separator/>
      </w:r>
    </w:p>
  </w:footnote>
  <w:footnote w:type="continuationSeparator" w:id="0">
    <w:p w14:paraId="2DA3820D" w14:textId="77777777" w:rsidR="003A38BC" w:rsidRDefault="003A38BC" w:rsidP="009307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4285"/>
      <w:gridCol w:w="4219"/>
    </w:tblGrid>
    <w:tr w:rsidR="0038194A" w14:paraId="1F771096" w14:textId="77777777" w:rsidTr="00C7227B">
      <w:trPr>
        <w:jc w:val="center"/>
      </w:trPr>
      <w:sdt>
        <w:sdtPr>
          <w:rPr>
            <w:caps/>
            <w:color w:val="FFFFFF" w:themeColor="background1"/>
            <w:sz w:val="18"/>
            <w:szCs w:val="18"/>
          </w:rPr>
          <w:alias w:val="Título"/>
          <w:tag w:val=""/>
          <w:id w:val="126446070"/>
          <w:placeholder>
            <w:docPart w:val="B459654759E542DC9C4D23FFDAB4DD1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686" w:type="dxa"/>
              <w:shd w:val="clear" w:color="auto" w:fill="A20B32"/>
              <w:vAlign w:val="center"/>
            </w:tcPr>
            <w:p w14:paraId="0B8D89B3" w14:textId="77777777" w:rsidR="00C7227B" w:rsidRDefault="00C7227B">
              <w:pPr>
                <w:pStyle w:val="Encabezado"/>
                <w:rPr>
                  <w:caps/>
                  <w:color w:val="FFFFFF" w:themeColor="background1"/>
                  <w:sz w:val="18"/>
                  <w:szCs w:val="18"/>
                </w:rPr>
              </w:pPr>
              <w:r>
                <w:rPr>
                  <w:caps/>
                  <w:color w:val="FFFFFF" w:themeColor="background1"/>
                  <w:sz w:val="18"/>
                  <w:szCs w:val="18"/>
                </w:rPr>
                <w:t>Formulario de Solicitud de Formación</w:t>
              </w:r>
            </w:p>
          </w:tc>
        </w:sdtContent>
      </w:sdt>
      <w:sdt>
        <w:sdtPr>
          <w:rPr>
            <w:caps/>
            <w:color w:val="FFFFFF" w:themeColor="background1"/>
            <w:sz w:val="18"/>
            <w:szCs w:val="18"/>
          </w:rPr>
          <w:alias w:val="Fecha"/>
          <w:tag w:val=""/>
          <w:id w:val="-1996566397"/>
          <w:placeholder>
            <w:docPart w:val="397E9B2CAA3B42C18DED516C64D6E2F0"/>
          </w:placeholder>
          <w:dataBinding w:prefixMappings="xmlns:ns0='http://schemas.microsoft.com/office/2006/coverPageProps' " w:xpath="/ns0:CoverPageProperties[1]/ns0:PublishDate[1]" w:storeItemID="{55AF091B-3C7A-41E3-B477-F2FDAA23CFDA}"/>
          <w:date>
            <w:dateFormat w:val="d-M-yyyy"/>
            <w:lid w:val="es-ES"/>
            <w:storeMappedDataAs w:val="dateTime"/>
            <w:calendar w:val="gregorian"/>
          </w:date>
        </w:sdtPr>
        <w:sdtContent>
          <w:tc>
            <w:tcPr>
              <w:tcW w:w="4674" w:type="dxa"/>
              <w:shd w:val="clear" w:color="auto" w:fill="A20B32"/>
              <w:vAlign w:val="center"/>
            </w:tcPr>
            <w:p w14:paraId="4FE857A4" w14:textId="77777777" w:rsidR="00C7227B" w:rsidRDefault="00C7227B">
              <w:pPr>
                <w:pStyle w:val="Encabezado"/>
                <w:jc w:val="right"/>
                <w:rPr>
                  <w:caps/>
                  <w:color w:val="FFFFFF" w:themeColor="background1"/>
                  <w:sz w:val="18"/>
                  <w:szCs w:val="18"/>
                </w:rPr>
              </w:pPr>
              <w:r>
                <w:rPr>
                  <w:caps/>
                  <w:color w:val="FFFFFF" w:themeColor="background1"/>
                  <w:sz w:val="18"/>
                  <w:szCs w:val="18"/>
                </w:rPr>
                <w:t>EFREUS</w:t>
              </w:r>
            </w:p>
          </w:tc>
        </w:sdtContent>
      </w:sdt>
    </w:tr>
    <w:tr w:rsidR="0038194A" w14:paraId="4DC323CA" w14:textId="77777777" w:rsidTr="00C7227B">
      <w:trPr>
        <w:trHeight w:hRule="exact" w:val="115"/>
        <w:jc w:val="center"/>
      </w:trPr>
      <w:tc>
        <w:tcPr>
          <w:tcW w:w="4686" w:type="dxa"/>
          <w:shd w:val="clear" w:color="auto" w:fill="EAB82A"/>
          <w:tcMar>
            <w:top w:w="0" w:type="dxa"/>
            <w:bottom w:w="0" w:type="dxa"/>
          </w:tcMar>
        </w:tcPr>
        <w:p w14:paraId="35C41473" w14:textId="77777777" w:rsidR="00C7227B" w:rsidRDefault="00C7227B">
          <w:pPr>
            <w:pStyle w:val="Encabezado"/>
            <w:rPr>
              <w:caps/>
              <w:color w:val="FFFFFF" w:themeColor="background1"/>
              <w:sz w:val="18"/>
              <w:szCs w:val="18"/>
            </w:rPr>
          </w:pPr>
        </w:p>
      </w:tc>
      <w:tc>
        <w:tcPr>
          <w:tcW w:w="4674" w:type="dxa"/>
          <w:shd w:val="clear" w:color="auto" w:fill="EAB82A"/>
          <w:tcMar>
            <w:top w:w="0" w:type="dxa"/>
            <w:bottom w:w="0" w:type="dxa"/>
          </w:tcMar>
        </w:tcPr>
        <w:p w14:paraId="3E513DF8" w14:textId="77777777" w:rsidR="00C7227B" w:rsidRDefault="00C7227B">
          <w:pPr>
            <w:pStyle w:val="Encabezado"/>
            <w:rPr>
              <w:caps/>
              <w:color w:val="FFFFFF" w:themeColor="background1"/>
              <w:sz w:val="18"/>
              <w:szCs w:val="18"/>
            </w:rPr>
          </w:pPr>
        </w:p>
      </w:tc>
    </w:tr>
    <w:tr w:rsidR="0038194A" w14:paraId="787983CC" w14:textId="77777777" w:rsidTr="00C7227B">
      <w:trPr>
        <w:trHeight w:hRule="exact" w:val="115"/>
        <w:jc w:val="center"/>
      </w:trPr>
      <w:tc>
        <w:tcPr>
          <w:tcW w:w="4686" w:type="dxa"/>
          <w:shd w:val="clear" w:color="auto" w:fill="EAB82A"/>
          <w:tcMar>
            <w:top w:w="0" w:type="dxa"/>
            <w:bottom w:w="0" w:type="dxa"/>
          </w:tcMar>
        </w:tcPr>
        <w:p w14:paraId="5240EE46" w14:textId="77777777" w:rsidR="0038194A" w:rsidRDefault="0038194A">
          <w:pPr>
            <w:pStyle w:val="Encabezado"/>
            <w:rPr>
              <w:caps/>
              <w:color w:val="FFFFFF" w:themeColor="background1"/>
              <w:sz w:val="18"/>
              <w:szCs w:val="18"/>
            </w:rPr>
          </w:pPr>
        </w:p>
        <w:p w14:paraId="2001D0DE" w14:textId="77777777" w:rsidR="0038194A" w:rsidRDefault="0038194A">
          <w:pPr>
            <w:pStyle w:val="Encabezado"/>
            <w:rPr>
              <w:caps/>
              <w:color w:val="FFFFFF" w:themeColor="background1"/>
              <w:sz w:val="18"/>
              <w:szCs w:val="18"/>
            </w:rPr>
          </w:pPr>
        </w:p>
      </w:tc>
      <w:tc>
        <w:tcPr>
          <w:tcW w:w="4674" w:type="dxa"/>
          <w:shd w:val="clear" w:color="auto" w:fill="EAB82A"/>
          <w:tcMar>
            <w:top w:w="0" w:type="dxa"/>
            <w:bottom w:w="0" w:type="dxa"/>
          </w:tcMar>
        </w:tcPr>
        <w:p w14:paraId="00B69B89" w14:textId="77777777" w:rsidR="0038194A" w:rsidRDefault="0038194A">
          <w:pPr>
            <w:pStyle w:val="Encabezado"/>
            <w:rPr>
              <w:caps/>
              <w:color w:val="FFFFFF" w:themeColor="background1"/>
              <w:sz w:val="18"/>
              <w:szCs w:val="18"/>
            </w:rPr>
          </w:pPr>
        </w:p>
      </w:tc>
    </w:tr>
  </w:tbl>
  <w:p w14:paraId="68C22FAE" w14:textId="77777777" w:rsidR="009307C4" w:rsidRDefault="0038194A">
    <w:pPr>
      <w:pStyle w:val="Encabezado"/>
    </w:pPr>
    <w:r>
      <w:rPr>
        <w:caps/>
        <w:noProof/>
        <w:color w:val="FFFFFF" w:themeColor="background1"/>
        <w:sz w:val="18"/>
        <w:szCs w:val="18"/>
      </w:rPr>
      <w:drawing>
        <wp:anchor distT="0" distB="0" distL="114300" distR="114300" simplePos="0" relativeHeight="251658240" behindDoc="0" locked="0" layoutInCell="1" allowOverlap="1" wp14:anchorId="4DE0DE8F" wp14:editId="46C6FAAD">
          <wp:simplePos x="0" y="0"/>
          <wp:positionH relativeFrom="column">
            <wp:posOffset>5472220</wp:posOffset>
          </wp:positionH>
          <wp:positionV relativeFrom="paragraph">
            <wp:posOffset>-398640</wp:posOffset>
          </wp:positionV>
          <wp:extent cx="571050" cy="254300"/>
          <wp:effectExtent l="0" t="0" r="635" b="0"/>
          <wp:wrapNone/>
          <wp:docPr id="195009835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0098353" name="Imagen 195009835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050" cy="254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2C50D55"/>
    <w:multiLevelType w:val="hybridMultilevel"/>
    <w:tmpl w:val="3E56E670"/>
    <w:lvl w:ilvl="0" w:tplc="0C0A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 w16cid:durableId="12898199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4BA"/>
    <w:rsid w:val="00057ACA"/>
    <w:rsid w:val="00065BFB"/>
    <w:rsid w:val="00324589"/>
    <w:rsid w:val="00326ACB"/>
    <w:rsid w:val="0038194A"/>
    <w:rsid w:val="003A38BC"/>
    <w:rsid w:val="003B0878"/>
    <w:rsid w:val="003D14BA"/>
    <w:rsid w:val="005650B7"/>
    <w:rsid w:val="007428F7"/>
    <w:rsid w:val="009307C4"/>
    <w:rsid w:val="009D5393"/>
    <w:rsid w:val="00AC06AD"/>
    <w:rsid w:val="00AF6F65"/>
    <w:rsid w:val="00C0124E"/>
    <w:rsid w:val="00C7227B"/>
    <w:rsid w:val="00C83B84"/>
    <w:rsid w:val="00CA1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9887A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307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307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307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307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307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307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307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307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307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307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307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307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307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307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307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307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307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307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307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307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307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307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307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307C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307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307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307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307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307C4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307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07C4"/>
  </w:style>
  <w:style w:type="paragraph" w:styleId="Piedepgina">
    <w:name w:val="footer"/>
    <w:basedOn w:val="Normal"/>
    <w:link w:val="PiedepginaCar"/>
    <w:uiPriority w:val="99"/>
    <w:unhideWhenUsed/>
    <w:rsid w:val="009307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07C4"/>
  </w:style>
  <w:style w:type="table" w:styleId="Tablaconcuadrcula">
    <w:name w:val="Table Grid"/>
    <w:basedOn w:val="Tablanormal"/>
    <w:uiPriority w:val="39"/>
    <w:rsid w:val="009307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CA1D7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459654759E542DC9C4D23FFDAB4DD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BA8E99-F372-4560-9988-EBF2F841C575}"/>
      </w:docPartPr>
      <w:docPartBody>
        <w:p w:rsidR="001F7126" w:rsidRDefault="00000000">
          <w:pPr>
            <w:pStyle w:val="B459654759E542DC9C4D23FFDAB4DD11"/>
          </w:pPr>
          <w:r w:rsidRPr="0083268D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97E9B2CAA3B42C18DED516C64D6E2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2258C2-0904-45C2-B543-4C5586D24FF3}"/>
      </w:docPartPr>
      <w:docPartBody>
        <w:p w:rsidR="001F7126" w:rsidRDefault="00000000">
          <w:pPr>
            <w:pStyle w:val="397E9B2CAA3B42C18DED516C64D6E2F0"/>
          </w:pPr>
          <w:r w:rsidRPr="0083268D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7448772E3A04DDA8ADEF0583C4CEB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76D040-C7D4-4040-BF5F-0250DDACE7EF}"/>
      </w:docPartPr>
      <w:docPartBody>
        <w:p w:rsidR="001F7126" w:rsidRDefault="00000000">
          <w:pPr>
            <w:pStyle w:val="07448772E3A04DDA8ADEF0583C4CEB35"/>
          </w:pPr>
          <w:r w:rsidRPr="0083268D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DA4365F44BA424EA127CBE1CCFE86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C5B167-B10B-43A7-9542-2938E47A240F}"/>
      </w:docPartPr>
      <w:docPartBody>
        <w:p w:rsidR="001F7126" w:rsidRDefault="00000000">
          <w:pPr>
            <w:pStyle w:val="EDA4365F44BA424EA127CBE1CCFE86FD"/>
          </w:pPr>
          <w:r w:rsidRPr="0083268D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CAC00D2D29744C25AB8C8868CAF64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6DB001-F5A0-486E-9B19-272BB8BF8746}"/>
      </w:docPartPr>
      <w:docPartBody>
        <w:p w:rsidR="001F7126" w:rsidRDefault="00000000">
          <w:pPr>
            <w:pStyle w:val="CAC00D2D29744C25AB8C8868CAF64BB8"/>
          </w:pPr>
          <w:r w:rsidRPr="0083268D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3A85A6A2D4648D4B30B8CA777BECA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209208-447F-4BBD-A7F8-52AAE9151B11}"/>
      </w:docPartPr>
      <w:docPartBody>
        <w:p w:rsidR="001F7126" w:rsidRDefault="00000000">
          <w:pPr>
            <w:pStyle w:val="63A85A6A2D4648D4B30B8CA777BECA22"/>
          </w:pPr>
          <w:r w:rsidRPr="0083268D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D9D4A4-9989-4D15-A1E5-19B340FC0377}"/>
      </w:docPartPr>
      <w:docPartBody>
        <w:p w:rsidR="001F7126" w:rsidRDefault="002E36F3">
          <w:r w:rsidRPr="00F83875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6F3"/>
    <w:rsid w:val="001F7126"/>
    <w:rsid w:val="002E36F3"/>
    <w:rsid w:val="00326ACB"/>
    <w:rsid w:val="00AA4F97"/>
    <w:rsid w:val="00D0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ES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2E36F3"/>
    <w:rPr>
      <w:color w:val="666666"/>
    </w:rPr>
  </w:style>
  <w:style w:type="paragraph" w:customStyle="1" w:styleId="B459654759E542DC9C4D23FFDAB4DD11">
    <w:name w:val="B459654759E542DC9C4D23FFDAB4DD11"/>
  </w:style>
  <w:style w:type="paragraph" w:customStyle="1" w:styleId="397E9B2CAA3B42C18DED516C64D6E2F0">
    <w:name w:val="397E9B2CAA3B42C18DED516C64D6E2F0"/>
  </w:style>
  <w:style w:type="paragraph" w:customStyle="1" w:styleId="07448772E3A04DDA8ADEF0583C4CEB35">
    <w:name w:val="07448772E3A04DDA8ADEF0583C4CEB35"/>
  </w:style>
  <w:style w:type="paragraph" w:customStyle="1" w:styleId="EDA4365F44BA424EA127CBE1CCFE86FD">
    <w:name w:val="EDA4365F44BA424EA127CBE1CCFE86FD"/>
  </w:style>
  <w:style w:type="paragraph" w:customStyle="1" w:styleId="CAC00D2D29744C25AB8C8868CAF64BB8">
    <w:name w:val="CAC00D2D29744C25AB8C8868CAF64BB8"/>
  </w:style>
  <w:style w:type="paragraph" w:customStyle="1" w:styleId="63A85A6A2D4648D4B30B8CA777BECA22">
    <w:name w:val="63A85A6A2D4648D4B30B8CA777BECA2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EFREUS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3048B8E-1558-4500-B50A-470CCC4F4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Formulario Formacion efreus.dotm</Template>
  <TotalTime>0</TotalTime>
  <Pages>2</Pages>
  <Words>309</Words>
  <Characters>1702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Formulario de Solicitud de Formación</dc:title>
  <dc:subject/>
  <dc:creator>Maribel Pérez Rodríguez</dc:creator>
  <cp:keywords/>
  <dc:description/>
  <cp:lastModifiedBy>Samuel Tamayo</cp:lastModifiedBy>
  <cp:revision>2</cp:revision>
  <dcterms:created xsi:type="dcterms:W3CDTF">2024-05-20T09:22:00Z</dcterms:created>
  <dcterms:modified xsi:type="dcterms:W3CDTF">2024-05-20T09:22:00Z</dcterms:modified>
</cp:coreProperties>
</file>